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3A2" w:rsidRDefault="00DC73A2" w:rsidP="00E626F4">
      <w:pPr>
        <w:spacing w:after="0"/>
        <w:jc w:val="right"/>
        <w:rPr>
          <w:rFonts w:ascii="PT Serif" w:hAnsi="PT Serif"/>
          <w:i/>
        </w:rPr>
      </w:pPr>
      <w:r w:rsidRPr="00E626F4">
        <w:rPr>
          <w:rFonts w:ascii="PT Serif" w:hAnsi="PT Serif"/>
          <w:i/>
        </w:rPr>
        <w:t xml:space="preserve">Образец </w:t>
      </w:r>
    </w:p>
    <w:p w:rsidR="00DC73A2" w:rsidRPr="00E626F4" w:rsidRDefault="00DC73A2" w:rsidP="00E626F4">
      <w:pPr>
        <w:spacing w:after="0"/>
        <w:jc w:val="right"/>
        <w:rPr>
          <w:rFonts w:ascii="PT Serif" w:hAnsi="PT Serif"/>
          <w:i/>
        </w:rPr>
      </w:pPr>
    </w:p>
    <w:p w:rsidR="00DC73A2" w:rsidRPr="00672BAC" w:rsidRDefault="00DC73A2" w:rsidP="00D10ED3">
      <w:pPr>
        <w:spacing w:after="0"/>
        <w:jc w:val="center"/>
        <w:rPr>
          <w:rFonts w:ascii="PT Serif" w:hAnsi="PT Serif"/>
        </w:rPr>
      </w:pPr>
      <w:r w:rsidRPr="00672BAC">
        <w:rPr>
          <w:rFonts w:ascii="PT Serif" w:hAnsi="PT Serif"/>
        </w:rPr>
        <w:t>ДОГОВОР № ____</w:t>
      </w:r>
    </w:p>
    <w:p w:rsidR="00DC73A2" w:rsidRPr="00672BAC" w:rsidRDefault="00DC73A2" w:rsidP="00437FD5">
      <w:pPr>
        <w:spacing w:after="0"/>
        <w:jc w:val="center"/>
        <w:rPr>
          <w:rFonts w:ascii="PT Serif" w:hAnsi="PT Serif"/>
        </w:rPr>
      </w:pPr>
      <w:r w:rsidRPr="00672BAC">
        <w:rPr>
          <w:rFonts w:ascii="PT Serif" w:hAnsi="PT Serif"/>
        </w:rPr>
        <w:t>оказание услуг по предоставлению бесплатного (одноразового)  питания учащемуся</w:t>
      </w:r>
    </w:p>
    <w:p w:rsidR="00DC73A2" w:rsidRPr="00672BAC" w:rsidRDefault="00DC73A2" w:rsidP="0014572E">
      <w:pPr>
        <w:jc w:val="center"/>
        <w:rPr>
          <w:rFonts w:ascii="PT Serif" w:hAnsi="PT Serif"/>
        </w:rPr>
      </w:pPr>
      <w:r>
        <w:rPr>
          <w:rFonts w:ascii="PT Serif" w:hAnsi="PT Serif"/>
        </w:rPr>
        <w:t xml:space="preserve">с </w:t>
      </w:r>
      <w:r w:rsidRPr="00672BAC">
        <w:rPr>
          <w:rFonts w:ascii="PT Serif" w:hAnsi="PT Serif"/>
        </w:rPr>
        <w:t xml:space="preserve"> 01.09.2020</w:t>
      </w:r>
      <w:r>
        <w:rPr>
          <w:rFonts w:ascii="PT Serif" w:hAnsi="PT Serif"/>
        </w:rPr>
        <w:t xml:space="preserve"> года</w:t>
      </w:r>
    </w:p>
    <w:p w:rsidR="00DC73A2" w:rsidRPr="00672BAC" w:rsidRDefault="00DC73A2" w:rsidP="00437FD5">
      <w:pPr>
        <w:spacing w:after="0"/>
        <w:jc w:val="both"/>
        <w:rPr>
          <w:rFonts w:ascii="PT Serif" w:hAnsi="PT Serif"/>
        </w:rPr>
      </w:pPr>
      <w:r w:rsidRPr="00672BAC">
        <w:rPr>
          <w:rFonts w:ascii="PT Serif" w:hAnsi="PT Serif"/>
        </w:rPr>
        <w:t>Законный представитель</w:t>
      </w:r>
      <w:r>
        <w:rPr>
          <w:rFonts w:ascii="PT Serif" w:hAnsi="PT Serif"/>
        </w:rPr>
        <w:t>____________________</w:t>
      </w:r>
      <w:r w:rsidRPr="00672BAC">
        <w:rPr>
          <w:rFonts w:ascii="PT Serif" w:hAnsi="PT Serif"/>
        </w:rPr>
        <w:t>_____________________(ФИО учащегося) (далее – «учащийся»)___________года рождения_______________</w:t>
      </w:r>
      <w:r>
        <w:rPr>
          <w:rFonts w:ascii="PT Serif" w:hAnsi="PT Serif"/>
        </w:rPr>
        <w:t>________</w:t>
      </w:r>
      <w:r w:rsidRPr="00672BAC">
        <w:rPr>
          <w:rFonts w:ascii="PT Serif" w:hAnsi="PT Serif"/>
        </w:rPr>
        <w:t>______________</w:t>
      </w:r>
      <w:r>
        <w:rPr>
          <w:rFonts w:ascii="PT Serif" w:hAnsi="PT Serif"/>
        </w:rPr>
        <w:t>_______</w:t>
      </w:r>
      <w:r w:rsidRPr="00672BAC">
        <w:rPr>
          <w:rFonts w:ascii="PT Serif" w:hAnsi="PT Serif"/>
        </w:rPr>
        <w:t>(ФИО законного представителя), именуемый в дальнейшем «Заказчик», с одной стороны, и</w:t>
      </w:r>
      <w:r>
        <w:rPr>
          <w:rFonts w:ascii="PT Serif" w:hAnsi="PT Serif"/>
        </w:rPr>
        <w:t xml:space="preserve"> </w:t>
      </w:r>
      <w:r w:rsidRPr="00672BAC">
        <w:rPr>
          <w:rFonts w:ascii="PT Serif" w:hAnsi="PT Serif"/>
        </w:rPr>
        <w:t>Муниципальное бюджетное общеобразо</w:t>
      </w:r>
      <w:r>
        <w:rPr>
          <w:rFonts w:ascii="PT Serif" w:hAnsi="PT Serif"/>
        </w:rPr>
        <w:t xml:space="preserve">вательное учреждение «Никольская средняя общеобразовательная школа» Спасского муниципального района Республики Татарстан </w:t>
      </w:r>
      <w:r w:rsidRPr="00672BAC">
        <w:rPr>
          <w:rFonts w:ascii="PT Serif" w:hAnsi="PT Serif"/>
        </w:rPr>
        <w:t xml:space="preserve"> в  лице директора </w:t>
      </w:r>
      <w:r>
        <w:rPr>
          <w:rFonts w:ascii="PT Serif" w:hAnsi="PT Serif"/>
          <w:u w:val="single"/>
        </w:rPr>
        <w:t>Федоровой О.Ю.,</w:t>
      </w:r>
      <w:r w:rsidRPr="00672BAC">
        <w:rPr>
          <w:rFonts w:ascii="PT Serif" w:hAnsi="PT Serif"/>
        </w:rPr>
        <w:t xml:space="preserve">  действующего на основании Устава, именуемое в  дальнейшем «Учреждение», с другой стороны, совместно именуемые «Стороны</w:t>
      </w:r>
      <w:r>
        <w:rPr>
          <w:rFonts w:ascii="PT Serif" w:hAnsi="PT Serif"/>
        </w:rPr>
        <w:t>»</w:t>
      </w:r>
      <w:r w:rsidRPr="00672BAC">
        <w:rPr>
          <w:rFonts w:ascii="PT Serif" w:hAnsi="PT Serif"/>
        </w:rPr>
        <w:t>, заключили  настоящий  договор о  нижеследующем:</w:t>
      </w:r>
    </w:p>
    <w:p w:rsidR="00DC73A2" w:rsidRDefault="00DC73A2" w:rsidP="00437FD5">
      <w:pPr>
        <w:spacing w:after="0"/>
        <w:jc w:val="center"/>
        <w:rPr>
          <w:rFonts w:ascii="PT Serif" w:hAnsi="PT Serif"/>
        </w:rPr>
      </w:pPr>
    </w:p>
    <w:p w:rsidR="00DC73A2" w:rsidRPr="00672BAC" w:rsidRDefault="00DC73A2" w:rsidP="00437FD5">
      <w:pPr>
        <w:spacing w:after="0"/>
        <w:jc w:val="center"/>
        <w:rPr>
          <w:rFonts w:ascii="PT Serif" w:hAnsi="PT Serif"/>
        </w:rPr>
      </w:pPr>
      <w:r w:rsidRPr="00672BAC">
        <w:rPr>
          <w:rFonts w:ascii="PT Serif" w:hAnsi="PT Serif"/>
        </w:rPr>
        <w:t>1.Предмет  договора</w:t>
      </w:r>
    </w:p>
    <w:p w:rsidR="00DC73A2" w:rsidRPr="00672BAC" w:rsidRDefault="00DC73A2" w:rsidP="00437FD5">
      <w:pPr>
        <w:spacing w:after="0"/>
        <w:jc w:val="both"/>
        <w:rPr>
          <w:rFonts w:ascii="PT Serif" w:hAnsi="PT Serif"/>
        </w:rPr>
      </w:pPr>
      <w:r w:rsidRPr="00672BAC">
        <w:rPr>
          <w:rFonts w:ascii="PT Serif" w:hAnsi="PT Serif"/>
        </w:rPr>
        <w:t>1.1. По настоящему договору Заказчик поручает, а Учреждение  принимает  на себя  обязательства по оказанию услуг по  организации (предоставлению) бесплатного</w:t>
      </w:r>
      <w:r>
        <w:rPr>
          <w:rFonts w:ascii="PT Serif" w:hAnsi="PT Serif"/>
        </w:rPr>
        <w:t xml:space="preserve"> двухразового </w:t>
      </w:r>
      <w:r w:rsidRPr="00672BAC">
        <w:rPr>
          <w:rFonts w:ascii="PT Serif" w:hAnsi="PT Serif"/>
        </w:rPr>
        <w:t>горячего питания (далее – оказание услуг по предоставлению питания) учащемуся в Учреждении.</w:t>
      </w:r>
    </w:p>
    <w:p w:rsidR="00DC73A2" w:rsidRPr="00367BAA" w:rsidRDefault="00DC73A2" w:rsidP="00437FD5">
      <w:pPr>
        <w:spacing w:after="0"/>
        <w:jc w:val="both"/>
        <w:rPr>
          <w:rFonts w:ascii="PT Serif" w:hAnsi="PT Serif"/>
        </w:rPr>
      </w:pPr>
      <w:r w:rsidRPr="00367BAA">
        <w:rPr>
          <w:rFonts w:ascii="PT Serif" w:hAnsi="PT Serif"/>
        </w:rPr>
        <w:t>1.2. Под оказываемыми Исполнителем услугами по предоставлению питания понимается обеспечение учащегося питанием согласно 10-дневному меню (Приложение № 1 к настоящему договору) из расчета стоимости рациона питания на одного учащегося при одноразовом питании (завтрак) не более 51,80 руб. в день в соответствии с СанПин 2.4.5.2409-08. Санитарно-эпидемиологические требования к организации питания учащихся в общеобразовательных учреждениях, учреждениях начального и среднего профессионального образования.</w:t>
      </w:r>
    </w:p>
    <w:p w:rsidR="00DC73A2" w:rsidRDefault="00DC73A2" w:rsidP="00437FD5">
      <w:pPr>
        <w:spacing w:after="0"/>
        <w:jc w:val="center"/>
        <w:rPr>
          <w:rFonts w:ascii="PT Serif" w:hAnsi="PT Serif"/>
        </w:rPr>
      </w:pPr>
    </w:p>
    <w:p w:rsidR="00DC73A2" w:rsidRPr="00367BAA" w:rsidRDefault="00DC73A2" w:rsidP="00437FD5">
      <w:pPr>
        <w:spacing w:after="0"/>
        <w:jc w:val="center"/>
        <w:rPr>
          <w:rFonts w:ascii="PT Serif" w:hAnsi="PT Serif"/>
        </w:rPr>
      </w:pPr>
      <w:r w:rsidRPr="00367BAA">
        <w:rPr>
          <w:rFonts w:ascii="PT Serif" w:hAnsi="PT Serif"/>
        </w:rPr>
        <w:t>2. Права и обязанности сторон</w:t>
      </w:r>
    </w:p>
    <w:p w:rsidR="00DC73A2" w:rsidRPr="00367BAA" w:rsidRDefault="00DC73A2" w:rsidP="00437FD5">
      <w:pPr>
        <w:spacing w:after="0"/>
        <w:jc w:val="both"/>
        <w:rPr>
          <w:rFonts w:ascii="PT Serif" w:hAnsi="PT Serif"/>
        </w:rPr>
      </w:pPr>
      <w:r w:rsidRPr="00367BAA">
        <w:rPr>
          <w:rFonts w:ascii="PT Serif" w:hAnsi="PT Serif"/>
        </w:rPr>
        <w:t>2.1. В  рамках  договора Учреждение  обязуется  осуществить  следующее:</w:t>
      </w:r>
    </w:p>
    <w:p w:rsidR="00DC73A2" w:rsidRPr="00672BAC" w:rsidRDefault="00DC73A2" w:rsidP="00437FD5">
      <w:pPr>
        <w:spacing w:after="0"/>
        <w:jc w:val="both"/>
        <w:rPr>
          <w:rFonts w:ascii="PT Serif" w:hAnsi="PT Serif"/>
        </w:rPr>
      </w:pPr>
      <w:r w:rsidRPr="00367BAA">
        <w:rPr>
          <w:rFonts w:ascii="PT Serif" w:hAnsi="PT Serif"/>
        </w:rPr>
        <w:t>2.1.1. Оказать услуги по предоставлению ежедневного разнообразного горячего бесплатного питания (завтрак, обед) учащемуся на п</w:t>
      </w:r>
      <w:r w:rsidRPr="00672BAC">
        <w:rPr>
          <w:rFonts w:ascii="PT Serif" w:hAnsi="PT Serif"/>
        </w:rPr>
        <w:t xml:space="preserve">ериод с 01 сентября </w:t>
      </w:r>
      <w:smartTag w:uri="urn:schemas-microsoft-com:office:smarttags" w:element="metricconverter">
        <w:smartTagPr>
          <w:attr w:name="ProductID" w:val="2020 г"/>
        </w:smartTagPr>
        <w:r w:rsidRPr="00672BAC">
          <w:rPr>
            <w:rFonts w:ascii="PT Serif" w:hAnsi="PT Serif"/>
          </w:rPr>
          <w:t>2020 г</w:t>
        </w:r>
      </w:smartTag>
      <w:r w:rsidRPr="00672BAC">
        <w:rPr>
          <w:rFonts w:ascii="PT Serif" w:hAnsi="PT Serif"/>
        </w:rPr>
        <w:t xml:space="preserve"> по 31 мая </w:t>
      </w:r>
      <w:smartTag w:uri="urn:schemas-microsoft-com:office:smarttags" w:element="metricconverter">
        <w:smartTagPr>
          <w:attr w:name="ProductID" w:val="2021 г"/>
        </w:smartTagPr>
        <w:r w:rsidRPr="00672BAC">
          <w:rPr>
            <w:rFonts w:ascii="PT Serif" w:hAnsi="PT Serif"/>
          </w:rPr>
          <w:t>2021 г</w:t>
        </w:r>
      </w:smartTag>
      <w:r w:rsidRPr="00672BAC">
        <w:rPr>
          <w:rFonts w:ascii="PT Serif" w:hAnsi="PT Serif"/>
        </w:rPr>
        <w:t>. (за исключение каникулярных и праздничных дней) про графику, утвержденному директором  учреждения.</w:t>
      </w:r>
    </w:p>
    <w:p w:rsidR="00DC73A2" w:rsidRPr="00672BAC" w:rsidRDefault="00DC73A2" w:rsidP="00437FD5">
      <w:pPr>
        <w:spacing w:after="0"/>
        <w:jc w:val="both"/>
        <w:rPr>
          <w:rFonts w:ascii="PT Serif" w:hAnsi="PT Serif"/>
        </w:rPr>
      </w:pPr>
      <w:r w:rsidRPr="00672BAC">
        <w:rPr>
          <w:rFonts w:ascii="PT Serif" w:hAnsi="PT Serif"/>
        </w:rPr>
        <w:t>2.1.2. Соблюдать установленные санитарно-гигиенические правила и нормы обслуживания, условия приготовления пищи, хранения и реализации скоропортящихся продуктов в соответствии с СП 2.3.6.1079-01. 2.3.6. Организации общественного питания. Санитарно-эпидемиологические требования к организациям общественного питания, изготовлению и обороноспособности в них пищевых продуктов и продовольственного сырья. Санитарно-эпидемиологические правила, ТР ТС 021/2011. Технический регламент Таможенного союза. О безопасности пищевой продукции (далее – ТР ТС 021/2011), СанПиН 2.4.5.2409-08. Санитарно-эпидемиологические требования к организации питания учащихся в общеобразовательных учреждениях, учреждениях начального и среднего профессионального образования.</w:t>
      </w:r>
    </w:p>
    <w:p w:rsidR="00DC73A2" w:rsidRPr="00672BAC" w:rsidRDefault="00DC73A2" w:rsidP="00437FD5">
      <w:pPr>
        <w:spacing w:after="0"/>
        <w:jc w:val="both"/>
        <w:rPr>
          <w:rFonts w:ascii="PT Serif" w:hAnsi="PT Serif"/>
        </w:rPr>
      </w:pPr>
      <w:r w:rsidRPr="00672BAC">
        <w:rPr>
          <w:rFonts w:ascii="PT Serif" w:hAnsi="PT Serif"/>
        </w:rPr>
        <w:t>2.1.3. Соблюдать п. 2 ст. 17 Федерального закона от 30.03.1999 № 52-ФЗ «О санитарно-эпидемиологическом благополучии населения», Федеральный закон от 02.01.2000 № 29-ФЗ «О качестве и безопасности пищевых продуктов».</w:t>
      </w:r>
    </w:p>
    <w:p w:rsidR="00DC73A2" w:rsidRPr="00367BAA" w:rsidRDefault="00DC73A2" w:rsidP="00437FD5">
      <w:pPr>
        <w:spacing w:after="0"/>
        <w:jc w:val="both"/>
        <w:rPr>
          <w:rFonts w:ascii="PT Serif" w:hAnsi="PT Serif"/>
        </w:rPr>
      </w:pPr>
      <w:r w:rsidRPr="00367BAA">
        <w:rPr>
          <w:rFonts w:ascii="PT Serif" w:hAnsi="PT Serif"/>
        </w:rPr>
        <w:t>2.1.4. Осуществлять в целях обеспечения качества и безопасности пищевой продукции, соответствия сырья гигиеническим нормативам, осуществлять в соответствии с Законом РФ № 52-ФЗ «О санитарно-эпидемиологическом благополучии населения» производственный контроль на базе лаборатории, аттестованной и аккредитованной на техническую компетентность. Копии результатов должны храниться в столовой Учреждения.</w:t>
      </w:r>
    </w:p>
    <w:p w:rsidR="00DC73A2" w:rsidRPr="00367BAA" w:rsidRDefault="00DC73A2" w:rsidP="00437FD5">
      <w:pPr>
        <w:spacing w:after="0"/>
        <w:jc w:val="both"/>
        <w:rPr>
          <w:rFonts w:ascii="PT Serif" w:hAnsi="PT Serif"/>
        </w:rPr>
      </w:pPr>
      <w:r w:rsidRPr="00367BAA">
        <w:rPr>
          <w:rFonts w:ascii="PT Serif" w:hAnsi="PT Serif"/>
        </w:rPr>
        <w:t>2.1.5. Ежедневно вывешивать в школьной столов</w:t>
      </w:r>
      <w:r>
        <w:rPr>
          <w:rFonts w:ascii="PT Serif" w:hAnsi="PT Serif"/>
        </w:rPr>
        <w:t xml:space="preserve">ой и на сайте школы </w:t>
      </w:r>
      <w:hyperlink r:id="rId5" w:history="1">
        <w:r w:rsidRPr="00F36966">
          <w:rPr>
            <w:rStyle w:val="Hyperlink"/>
            <w:rFonts w:ascii="PT Serif" w:hAnsi="PT Serif"/>
          </w:rPr>
          <w:t>https://edu.tatar.ru/spassk/nikolskoje/sch</w:t>
        </w:r>
      </w:hyperlink>
      <w:r>
        <w:rPr>
          <w:rFonts w:ascii="PT Serif" w:hAnsi="PT Serif"/>
        </w:rPr>
        <w:t xml:space="preserve"> </w:t>
      </w:r>
      <w:r w:rsidRPr="00367BAA">
        <w:rPr>
          <w:rFonts w:ascii="PT Serif" w:hAnsi="PT Serif"/>
        </w:rPr>
        <w:t>утвержденное меню.</w:t>
      </w:r>
    </w:p>
    <w:p w:rsidR="00DC73A2" w:rsidRPr="00672BAC" w:rsidRDefault="00DC73A2" w:rsidP="00437FD5">
      <w:pPr>
        <w:spacing w:after="0"/>
        <w:jc w:val="both"/>
        <w:rPr>
          <w:rFonts w:ascii="PT Serif" w:hAnsi="PT Serif"/>
        </w:rPr>
      </w:pPr>
      <w:r w:rsidRPr="00672BAC">
        <w:rPr>
          <w:rFonts w:ascii="PT Serif" w:hAnsi="PT Serif"/>
        </w:rPr>
        <w:t>2.1.6. Производить входной контроль поступающих продуктов, оперативный контроль в процессе их обработки и подготовки к реализации.</w:t>
      </w:r>
    </w:p>
    <w:p w:rsidR="00DC73A2" w:rsidRPr="00672BAC" w:rsidRDefault="00DC73A2" w:rsidP="00437FD5">
      <w:pPr>
        <w:spacing w:after="0"/>
        <w:jc w:val="both"/>
        <w:rPr>
          <w:rFonts w:ascii="PT Serif" w:hAnsi="PT Serif"/>
        </w:rPr>
      </w:pPr>
      <w:r w:rsidRPr="00672BAC">
        <w:rPr>
          <w:rFonts w:ascii="PT Serif" w:hAnsi="PT Serif"/>
        </w:rPr>
        <w:t>2.1.7. Обеспечить столовую Учреждения посудой, приборами, кухонным инвентарем, спецодеждой, моющими средствами в соответствии с действующими нормами оснащения.</w:t>
      </w:r>
    </w:p>
    <w:p w:rsidR="00DC73A2" w:rsidRPr="00367BAA" w:rsidRDefault="00DC73A2" w:rsidP="00437FD5">
      <w:pPr>
        <w:spacing w:after="0"/>
        <w:jc w:val="both"/>
        <w:rPr>
          <w:rFonts w:ascii="PT Serif" w:hAnsi="PT Serif"/>
        </w:rPr>
      </w:pPr>
      <w:r w:rsidRPr="00367BAA">
        <w:rPr>
          <w:rFonts w:ascii="PT Serif" w:hAnsi="PT Serif"/>
        </w:rPr>
        <w:t>2.1.8. Постоянно осуществлять производственный контроль  за качеством вырабатываемой продукции, проводя ежедневно  бракераж  готовой  и  сырой  продукции  работником школы,</w:t>
      </w:r>
      <w:r>
        <w:rPr>
          <w:rFonts w:ascii="PT Serif" w:hAnsi="PT Serif"/>
        </w:rPr>
        <w:t xml:space="preserve"> </w:t>
      </w:r>
      <w:r w:rsidRPr="00367BAA">
        <w:rPr>
          <w:rFonts w:ascii="PT Serif" w:hAnsi="PT Serif"/>
        </w:rPr>
        <w:t>родителями учащихся.</w:t>
      </w:r>
    </w:p>
    <w:p w:rsidR="00DC73A2" w:rsidRPr="00367BAA" w:rsidRDefault="00DC73A2" w:rsidP="00437FD5">
      <w:pPr>
        <w:spacing w:after="0"/>
        <w:jc w:val="both"/>
        <w:rPr>
          <w:rFonts w:ascii="PT Serif" w:hAnsi="PT Serif"/>
        </w:rPr>
      </w:pPr>
      <w:r w:rsidRPr="00367BAA">
        <w:rPr>
          <w:rFonts w:ascii="PT Serif" w:hAnsi="PT Serif"/>
        </w:rPr>
        <w:t>2.1.9. Обеспечивать за свой счет  чистоту и соблюдение  санитарно-эпидемиологического  режима в  производственных  помещениях столовой.</w:t>
      </w:r>
    </w:p>
    <w:p w:rsidR="00DC73A2" w:rsidRPr="00367BAA" w:rsidRDefault="00DC73A2" w:rsidP="00437FD5">
      <w:pPr>
        <w:spacing w:after="0"/>
        <w:jc w:val="both"/>
        <w:rPr>
          <w:rFonts w:ascii="PT Serif" w:hAnsi="PT Serif"/>
        </w:rPr>
      </w:pPr>
      <w:r w:rsidRPr="00367BAA">
        <w:rPr>
          <w:rFonts w:ascii="PT Serif" w:hAnsi="PT Serif"/>
        </w:rPr>
        <w:t>2.1.10. Содержать в  надлежащем  порядке обеденный  зал Учреждения в  соответствии с  требованиями СанПиН (уборка столовой после  каждого  организованного приема пищи).</w:t>
      </w:r>
    </w:p>
    <w:p w:rsidR="00DC73A2" w:rsidRPr="00367BAA" w:rsidRDefault="00DC73A2" w:rsidP="00437FD5">
      <w:pPr>
        <w:spacing w:after="0"/>
        <w:jc w:val="both"/>
        <w:rPr>
          <w:rFonts w:ascii="PT Serif" w:hAnsi="PT Serif"/>
        </w:rPr>
      </w:pPr>
      <w:r w:rsidRPr="00367BAA">
        <w:rPr>
          <w:rFonts w:ascii="PT Serif" w:hAnsi="PT Serif"/>
        </w:rPr>
        <w:t>2.1.11. Учреждение  обязуется  оказать  услуги по  настоящему  договору собственными силами.</w:t>
      </w:r>
    </w:p>
    <w:p w:rsidR="00DC73A2" w:rsidRPr="00367BAA" w:rsidRDefault="00DC73A2" w:rsidP="00437FD5">
      <w:pPr>
        <w:spacing w:after="0"/>
        <w:jc w:val="both"/>
        <w:rPr>
          <w:rFonts w:ascii="PT Serif" w:hAnsi="PT Serif"/>
        </w:rPr>
      </w:pPr>
      <w:r w:rsidRPr="00367BAA">
        <w:rPr>
          <w:rFonts w:ascii="PT Serif" w:hAnsi="PT Serif"/>
        </w:rPr>
        <w:t>2.1.12. Выполнять СанПиН  по  организации  питания  в  образовательных учреждениях.</w:t>
      </w:r>
    </w:p>
    <w:p w:rsidR="00DC73A2" w:rsidRPr="00367BAA" w:rsidRDefault="00DC73A2" w:rsidP="00437FD5">
      <w:pPr>
        <w:spacing w:after="0"/>
        <w:jc w:val="both"/>
        <w:rPr>
          <w:rFonts w:ascii="PT Serif" w:hAnsi="PT Serif"/>
        </w:rPr>
      </w:pPr>
      <w:r w:rsidRPr="00367BAA">
        <w:rPr>
          <w:rFonts w:ascii="PT Serif" w:hAnsi="PT Serif"/>
        </w:rPr>
        <w:t>2.1.13. Вести учет фактически питающихся учащихся по форме согласно Приложению № 2 к настоящему договору.</w:t>
      </w:r>
    </w:p>
    <w:p w:rsidR="00DC73A2" w:rsidRPr="00367BAA" w:rsidRDefault="00DC73A2" w:rsidP="00437FD5">
      <w:pPr>
        <w:spacing w:after="0"/>
        <w:jc w:val="both"/>
        <w:rPr>
          <w:rFonts w:ascii="PT Serif" w:hAnsi="PT Serif"/>
        </w:rPr>
      </w:pPr>
      <w:r w:rsidRPr="00367BAA">
        <w:rPr>
          <w:rFonts w:ascii="PT Serif" w:hAnsi="PT Serif"/>
        </w:rPr>
        <w:t>2.1.14. Обеспечить наличие на пищеблоке необходимой текущей документации, в соответствии с действующими санитарными правилами:</w:t>
      </w:r>
    </w:p>
    <w:p w:rsidR="00DC73A2" w:rsidRPr="00367BAA" w:rsidRDefault="00DC73A2" w:rsidP="00437FD5">
      <w:pPr>
        <w:spacing w:after="0"/>
        <w:jc w:val="both"/>
        <w:rPr>
          <w:rFonts w:ascii="PT Serif" w:hAnsi="PT Serif"/>
        </w:rPr>
      </w:pPr>
      <w:r w:rsidRPr="00367BAA">
        <w:rPr>
          <w:rFonts w:ascii="PT Serif" w:hAnsi="PT Serif"/>
        </w:rPr>
        <w:t>а) ежедневных заявок на питание, журнала учета фактически питающихся школьников;</w:t>
      </w:r>
    </w:p>
    <w:p w:rsidR="00DC73A2" w:rsidRPr="00367BAA" w:rsidRDefault="00DC73A2" w:rsidP="00437FD5">
      <w:pPr>
        <w:spacing w:after="0"/>
        <w:jc w:val="both"/>
        <w:rPr>
          <w:rFonts w:ascii="PT Serif" w:hAnsi="PT Serif"/>
        </w:rPr>
      </w:pPr>
      <w:r w:rsidRPr="00367BAA">
        <w:rPr>
          <w:rFonts w:ascii="PT Serif" w:hAnsi="PT Serif"/>
        </w:rPr>
        <w:t>б) журнала бракеража готовой кулинарной продукции; журнала бракеража продовольственного сырья и пищевых продуктов, журнала «Здоровья» и журнал проведения «С»-витаминизации третьих и сладких блюд, журнала учета температурного режима холодильного оборудования, журнала учета мероприятий по контролю;</w:t>
      </w:r>
    </w:p>
    <w:p w:rsidR="00DC73A2" w:rsidRPr="00367BAA" w:rsidRDefault="00DC73A2" w:rsidP="00437FD5">
      <w:pPr>
        <w:spacing w:after="0"/>
        <w:jc w:val="both"/>
        <w:rPr>
          <w:rFonts w:ascii="PT Serif" w:hAnsi="PT Serif"/>
        </w:rPr>
      </w:pPr>
      <w:r w:rsidRPr="00367BAA">
        <w:rPr>
          <w:rFonts w:ascii="PT Serif" w:hAnsi="PT Serif"/>
        </w:rPr>
        <w:t xml:space="preserve">в) официально изданных санитарных правил и норм. </w:t>
      </w:r>
    </w:p>
    <w:p w:rsidR="00DC73A2" w:rsidRPr="00672BAC" w:rsidRDefault="00DC73A2" w:rsidP="00437FD5">
      <w:pPr>
        <w:spacing w:after="0"/>
        <w:jc w:val="both"/>
        <w:rPr>
          <w:rFonts w:ascii="PT Serif" w:hAnsi="PT Serif"/>
        </w:rPr>
      </w:pPr>
      <w:r w:rsidRPr="00672BAC">
        <w:rPr>
          <w:rFonts w:ascii="PT Serif" w:hAnsi="PT Serif"/>
        </w:rPr>
        <w:t>2.2. Заказчик обязуется:</w:t>
      </w:r>
    </w:p>
    <w:p w:rsidR="00DC73A2" w:rsidRPr="00672BAC" w:rsidRDefault="00DC73A2" w:rsidP="00437FD5">
      <w:pPr>
        <w:spacing w:after="0"/>
        <w:jc w:val="both"/>
        <w:rPr>
          <w:rFonts w:ascii="PT Serif" w:hAnsi="PT Serif"/>
        </w:rPr>
      </w:pPr>
      <w:r w:rsidRPr="00672BAC">
        <w:rPr>
          <w:rFonts w:ascii="PT Serif" w:hAnsi="PT Serif"/>
        </w:rPr>
        <w:t>2.2.1. В случае прекращения обучения учащегося в Учреждении по основаниям или обстоятельствам, закрепленным в законодательстве РФ, в течение 5-ти дней известить Исполнителя в письменном виде о прекращении питания.</w:t>
      </w:r>
    </w:p>
    <w:p w:rsidR="00DC73A2" w:rsidRPr="00672BAC" w:rsidRDefault="00DC73A2" w:rsidP="00437FD5">
      <w:pPr>
        <w:spacing w:after="0"/>
        <w:jc w:val="both"/>
        <w:rPr>
          <w:rFonts w:ascii="PT Serif" w:hAnsi="PT Serif"/>
        </w:rPr>
      </w:pPr>
      <w:r w:rsidRPr="00672BAC">
        <w:rPr>
          <w:rFonts w:ascii="PT Serif" w:hAnsi="PT Serif"/>
        </w:rPr>
        <w:t>2.3. Заказчик вправе:</w:t>
      </w:r>
    </w:p>
    <w:p w:rsidR="00DC73A2" w:rsidRPr="00672BAC" w:rsidRDefault="00DC73A2" w:rsidP="00437FD5">
      <w:pPr>
        <w:spacing w:after="0"/>
        <w:jc w:val="both"/>
        <w:rPr>
          <w:rFonts w:ascii="PT Serif" w:hAnsi="PT Serif"/>
        </w:rPr>
      </w:pPr>
      <w:r w:rsidRPr="00672BAC">
        <w:rPr>
          <w:rFonts w:ascii="PT Serif" w:hAnsi="PT Serif"/>
        </w:rPr>
        <w:t>2.3.1. Отказаться от исполнения настоящего договора по основаниям или обстоятельствам, закрепленным в законодательстве РФ.</w:t>
      </w:r>
    </w:p>
    <w:p w:rsidR="00DC73A2" w:rsidRPr="00672BAC" w:rsidRDefault="00DC73A2" w:rsidP="00437FD5">
      <w:pPr>
        <w:spacing w:after="0"/>
        <w:jc w:val="both"/>
        <w:rPr>
          <w:rFonts w:ascii="PT Serif" w:hAnsi="PT Serif"/>
        </w:rPr>
      </w:pPr>
      <w:r w:rsidRPr="00672BAC">
        <w:rPr>
          <w:rFonts w:ascii="PT Serif" w:hAnsi="PT Serif"/>
        </w:rPr>
        <w:t>2.3.2. Знакомиться с меню.</w:t>
      </w:r>
    </w:p>
    <w:p w:rsidR="00DC73A2" w:rsidRPr="00672BAC" w:rsidRDefault="00DC73A2" w:rsidP="00437FD5">
      <w:pPr>
        <w:spacing w:after="0"/>
        <w:jc w:val="both"/>
        <w:rPr>
          <w:rFonts w:ascii="PT Serif" w:hAnsi="PT Serif"/>
        </w:rPr>
      </w:pPr>
      <w:r w:rsidRPr="00672BAC">
        <w:rPr>
          <w:rFonts w:ascii="PT Serif" w:hAnsi="PT Serif"/>
        </w:rPr>
        <w:t>2.3.3. Предъявлять объективные претензии по поводу качества пищи в устном и письменном виде.</w:t>
      </w:r>
    </w:p>
    <w:p w:rsidR="00DC73A2" w:rsidRPr="00672BAC" w:rsidRDefault="00DC73A2" w:rsidP="00437FD5">
      <w:pPr>
        <w:spacing w:after="0"/>
        <w:jc w:val="both"/>
        <w:rPr>
          <w:rFonts w:ascii="PT Serif" w:hAnsi="PT Serif"/>
        </w:rPr>
      </w:pPr>
      <w:r w:rsidRPr="00672BAC">
        <w:rPr>
          <w:rFonts w:ascii="PT Serif" w:hAnsi="PT Serif"/>
        </w:rPr>
        <w:t>2.3.4. Участвовать через органы родительского самоуправления Учреждения в контроле за предоставлением питания учащимся.</w:t>
      </w:r>
    </w:p>
    <w:p w:rsidR="00DC73A2" w:rsidRDefault="00DC73A2" w:rsidP="00437FD5">
      <w:pPr>
        <w:spacing w:after="0"/>
        <w:jc w:val="center"/>
        <w:rPr>
          <w:rFonts w:ascii="PT Serif" w:hAnsi="PT Serif"/>
        </w:rPr>
      </w:pPr>
    </w:p>
    <w:p w:rsidR="00DC73A2" w:rsidRPr="00672BAC" w:rsidRDefault="00DC73A2" w:rsidP="00437FD5">
      <w:pPr>
        <w:spacing w:after="0"/>
        <w:jc w:val="center"/>
        <w:rPr>
          <w:rFonts w:ascii="PT Serif" w:hAnsi="PT Serif"/>
        </w:rPr>
      </w:pPr>
      <w:r w:rsidRPr="00672BAC">
        <w:rPr>
          <w:rFonts w:ascii="PT Serif" w:hAnsi="PT Serif"/>
        </w:rPr>
        <w:t>3. Ответственность сторон</w:t>
      </w:r>
    </w:p>
    <w:p w:rsidR="00DC73A2" w:rsidRPr="00672BAC" w:rsidRDefault="00DC73A2" w:rsidP="00437FD5">
      <w:pPr>
        <w:spacing w:after="0"/>
        <w:jc w:val="both"/>
        <w:rPr>
          <w:rFonts w:ascii="PT Serif" w:hAnsi="PT Serif"/>
        </w:rPr>
      </w:pPr>
      <w:r w:rsidRPr="00672BAC">
        <w:rPr>
          <w:rFonts w:ascii="PT Serif" w:hAnsi="PT Serif"/>
        </w:rPr>
        <w:t>3.1. Стороны  несут  ответственность  за  неисполнение  или  ненадлежащее исполнение своих обязательств по настоящему  договору в соответствии с  действующим  законодательством.</w:t>
      </w:r>
    </w:p>
    <w:p w:rsidR="00DC73A2" w:rsidRPr="00672BAC" w:rsidRDefault="00DC73A2" w:rsidP="00437FD5">
      <w:pPr>
        <w:spacing w:after="0"/>
        <w:jc w:val="both"/>
        <w:rPr>
          <w:rFonts w:ascii="PT Serif" w:hAnsi="PT Serif"/>
        </w:rPr>
      </w:pPr>
      <w:r w:rsidRPr="00672BAC">
        <w:rPr>
          <w:rFonts w:ascii="PT Serif" w:hAnsi="PT Serif"/>
        </w:rPr>
        <w:t>3.2. Исполнитель  несет  ответственность за  нарушение  технологических  и санитарных норма при  предоставлении питания в  соответствии с  действующим  законодательством.</w:t>
      </w:r>
    </w:p>
    <w:p w:rsidR="00DC73A2" w:rsidRDefault="00DC73A2" w:rsidP="00367BAA">
      <w:pPr>
        <w:spacing w:after="0"/>
        <w:jc w:val="center"/>
        <w:rPr>
          <w:rFonts w:ascii="PT Serif" w:hAnsi="PT Serif"/>
        </w:rPr>
      </w:pPr>
    </w:p>
    <w:p w:rsidR="00DC73A2" w:rsidRPr="00672BAC" w:rsidRDefault="00DC73A2" w:rsidP="00367BAA">
      <w:pPr>
        <w:spacing w:after="0"/>
        <w:jc w:val="center"/>
        <w:rPr>
          <w:rFonts w:ascii="PT Serif" w:hAnsi="PT Serif"/>
        </w:rPr>
      </w:pPr>
      <w:r w:rsidRPr="00672BAC">
        <w:rPr>
          <w:rFonts w:ascii="PT Serif" w:hAnsi="PT Serif"/>
        </w:rPr>
        <w:t>4. Срок действия</w:t>
      </w:r>
    </w:p>
    <w:p w:rsidR="00DC73A2" w:rsidRPr="00672BAC" w:rsidRDefault="00DC73A2" w:rsidP="00437FD5">
      <w:pPr>
        <w:spacing w:after="0"/>
        <w:jc w:val="both"/>
        <w:rPr>
          <w:rFonts w:ascii="PT Serif" w:hAnsi="PT Serif"/>
        </w:rPr>
      </w:pPr>
      <w:r w:rsidRPr="00672BAC">
        <w:rPr>
          <w:rFonts w:ascii="PT Serif" w:hAnsi="PT Serif"/>
        </w:rPr>
        <w:t>4.1. Настоящий  договор вступает в  силу с 01.09.2020 г. и  действует до 31.05.2021 г.</w:t>
      </w:r>
    </w:p>
    <w:p w:rsidR="00DC73A2" w:rsidRDefault="00DC73A2" w:rsidP="00437FD5">
      <w:pPr>
        <w:spacing w:after="0"/>
        <w:jc w:val="center"/>
        <w:rPr>
          <w:rFonts w:ascii="PT Serif" w:hAnsi="PT Serif"/>
        </w:rPr>
      </w:pPr>
    </w:p>
    <w:p w:rsidR="00DC73A2" w:rsidRPr="00672BAC" w:rsidRDefault="00DC73A2" w:rsidP="00437FD5">
      <w:pPr>
        <w:spacing w:after="0"/>
        <w:jc w:val="center"/>
        <w:rPr>
          <w:rFonts w:ascii="PT Serif" w:hAnsi="PT Serif"/>
        </w:rPr>
      </w:pPr>
      <w:r w:rsidRPr="00672BAC">
        <w:rPr>
          <w:rFonts w:ascii="PT Serif" w:hAnsi="PT Serif"/>
        </w:rPr>
        <w:t>5. Изменение и прекращение договора</w:t>
      </w:r>
    </w:p>
    <w:p w:rsidR="00DC73A2" w:rsidRPr="00672BAC" w:rsidRDefault="00DC73A2" w:rsidP="00437FD5">
      <w:pPr>
        <w:spacing w:after="0"/>
        <w:jc w:val="both"/>
        <w:rPr>
          <w:rFonts w:ascii="PT Serif" w:hAnsi="PT Serif"/>
        </w:rPr>
      </w:pPr>
      <w:r w:rsidRPr="00672BAC">
        <w:rPr>
          <w:rFonts w:ascii="PT Serif" w:hAnsi="PT Serif"/>
        </w:rPr>
        <w:t>5.1. Все изменения и дополнения к настоящему договору действительны при условии, что они совершены в письменном виде и подписаны уполномоченными лицами обеих Сторон.</w:t>
      </w:r>
    </w:p>
    <w:p w:rsidR="00DC73A2" w:rsidRDefault="00DC73A2" w:rsidP="00437FD5">
      <w:pPr>
        <w:spacing w:after="0"/>
        <w:jc w:val="both"/>
        <w:rPr>
          <w:rFonts w:ascii="PT Serif" w:hAnsi="PT Serif"/>
        </w:rPr>
      </w:pPr>
      <w:r w:rsidRPr="00672BAC">
        <w:rPr>
          <w:rFonts w:ascii="PT Serif" w:hAnsi="PT Serif"/>
        </w:rPr>
        <w:t>5.2. Расторжение договора допускается по соглашению Сторон либо по решению суда в случаях, предусмотренных гражданским законодательством Российской Федерации.</w:t>
      </w:r>
    </w:p>
    <w:p w:rsidR="00DC73A2" w:rsidRDefault="00DC73A2" w:rsidP="00437FD5">
      <w:pPr>
        <w:spacing w:after="0"/>
        <w:jc w:val="center"/>
        <w:rPr>
          <w:rFonts w:ascii="PT Serif" w:hAnsi="PT Serif"/>
        </w:rPr>
      </w:pPr>
    </w:p>
    <w:p w:rsidR="00DC73A2" w:rsidRPr="00672BAC" w:rsidRDefault="00DC73A2" w:rsidP="00437FD5">
      <w:pPr>
        <w:spacing w:after="0"/>
        <w:jc w:val="center"/>
        <w:rPr>
          <w:rFonts w:ascii="PT Serif" w:hAnsi="PT Serif"/>
        </w:rPr>
      </w:pPr>
      <w:r w:rsidRPr="00672BAC">
        <w:rPr>
          <w:rFonts w:ascii="PT Serif" w:hAnsi="PT Serif"/>
        </w:rPr>
        <w:t>6. Заключительные положения</w:t>
      </w:r>
    </w:p>
    <w:p w:rsidR="00DC73A2" w:rsidRPr="00672BAC" w:rsidRDefault="00DC73A2" w:rsidP="00437FD5">
      <w:pPr>
        <w:spacing w:after="0"/>
        <w:jc w:val="both"/>
        <w:rPr>
          <w:rFonts w:ascii="PT Serif" w:hAnsi="PT Serif"/>
        </w:rPr>
      </w:pPr>
      <w:r w:rsidRPr="00672BAC">
        <w:rPr>
          <w:rFonts w:ascii="PT Serif" w:hAnsi="PT Serif"/>
        </w:rPr>
        <w:t>6.1. Настоящий  договор  заключен в  двух  экземплярах, имеющих  одинаковую  юридическую силу, по  одному для  каждой  из сторон.</w:t>
      </w:r>
    </w:p>
    <w:p w:rsidR="00DC73A2" w:rsidRPr="00672BAC" w:rsidRDefault="00DC73A2" w:rsidP="00437FD5">
      <w:pPr>
        <w:spacing w:after="0"/>
        <w:jc w:val="both"/>
        <w:rPr>
          <w:rFonts w:ascii="PT Serif" w:hAnsi="PT Serif"/>
        </w:rPr>
      </w:pPr>
      <w:r w:rsidRPr="00672BAC">
        <w:rPr>
          <w:rFonts w:ascii="PT Serif" w:hAnsi="PT Serif"/>
        </w:rPr>
        <w:t>6.2. Вопросы, не урегулированные настоящим договором, решаются в соответствии с действующим законодательством.</w:t>
      </w:r>
    </w:p>
    <w:p w:rsidR="00DC73A2" w:rsidRPr="00672BAC" w:rsidRDefault="00DC73A2" w:rsidP="00437FD5">
      <w:pPr>
        <w:spacing w:after="0"/>
        <w:jc w:val="both"/>
        <w:rPr>
          <w:rFonts w:ascii="PT Serif" w:hAnsi="PT Serif"/>
        </w:rPr>
      </w:pPr>
      <w:r w:rsidRPr="00672BAC">
        <w:rPr>
          <w:rFonts w:ascii="PT Serif" w:hAnsi="PT Serif"/>
        </w:rPr>
        <w:t>6.3. Приложения к договору:</w:t>
      </w:r>
    </w:p>
    <w:p w:rsidR="00DC73A2" w:rsidRPr="00672BAC" w:rsidRDefault="00DC73A2" w:rsidP="00437FD5">
      <w:pPr>
        <w:spacing w:after="0"/>
        <w:jc w:val="both"/>
        <w:rPr>
          <w:rFonts w:ascii="PT Serif" w:hAnsi="PT Serif"/>
        </w:rPr>
      </w:pPr>
      <w:r>
        <w:rPr>
          <w:rFonts w:ascii="PT Serif" w:hAnsi="PT Serif"/>
        </w:rPr>
        <w:t>Приложение № 1 – 12</w:t>
      </w:r>
      <w:r w:rsidRPr="00672BAC">
        <w:rPr>
          <w:rFonts w:ascii="PT Serif" w:hAnsi="PT Serif"/>
        </w:rPr>
        <w:t>-дневное меню и пищевая ценность приготовляемых блюд.</w:t>
      </w:r>
    </w:p>
    <w:p w:rsidR="00DC73A2" w:rsidRDefault="00DC73A2" w:rsidP="00437FD5">
      <w:pPr>
        <w:spacing w:after="0"/>
        <w:jc w:val="both"/>
        <w:rPr>
          <w:rFonts w:ascii="PT Serif" w:hAnsi="PT Serif"/>
        </w:rPr>
      </w:pPr>
      <w:r w:rsidRPr="00367BAA">
        <w:rPr>
          <w:rFonts w:ascii="PT Serif" w:hAnsi="PT Serif"/>
        </w:rPr>
        <w:t>Приложение № 2 – табель посещаемости.</w:t>
      </w:r>
    </w:p>
    <w:p w:rsidR="00DC73A2" w:rsidRPr="00367BAA" w:rsidRDefault="00DC73A2" w:rsidP="00437FD5">
      <w:pPr>
        <w:spacing w:after="0"/>
        <w:jc w:val="both"/>
        <w:rPr>
          <w:rFonts w:ascii="PT Serif" w:hAnsi="PT Serif"/>
        </w:rPr>
      </w:pPr>
    </w:p>
    <w:p w:rsidR="00DC73A2" w:rsidRPr="0014572E" w:rsidRDefault="00DC73A2" w:rsidP="0014572E">
      <w:pPr>
        <w:jc w:val="center"/>
        <w:rPr>
          <w:rFonts w:ascii="PT Serif" w:hAnsi="PT Serif"/>
          <w:b/>
        </w:rPr>
      </w:pPr>
      <w:bookmarkStart w:id="0" w:name="_GoBack"/>
      <w:bookmarkEnd w:id="0"/>
      <w:r w:rsidRPr="0014572E">
        <w:rPr>
          <w:rFonts w:ascii="PT Serif" w:hAnsi="PT Serif"/>
          <w:b/>
        </w:rPr>
        <w:t>Адреса и подписи сторон:</w:t>
      </w:r>
    </w:p>
    <w:tbl>
      <w:tblPr>
        <w:tblW w:w="9828" w:type="dxa"/>
        <w:tblLook w:val="00A0"/>
      </w:tblPr>
      <w:tblGrid>
        <w:gridCol w:w="4896"/>
        <w:gridCol w:w="4932"/>
      </w:tblGrid>
      <w:tr w:rsidR="00DC73A2" w:rsidRPr="00C339A0" w:rsidTr="00034660">
        <w:tc>
          <w:tcPr>
            <w:tcW w:w="4896" w:type="dxa"/>
          </w:tcPr>
          <w:p w:rsidR="00DC73A2" w:rsidRPr="00C339A0" w:rsidRDefault="00DC73A2" w:rsidP="00C339A0">
            <w:pPr>
              <w:spacing w:after="0" w:line="240" w:lineRule="auto"/>
              <w:rPr>
                <w:rFonts w:ascii="PT Serif" w:hAnsi="PT Serif"/>
              </w:rPr>
            </w:pPr>
            <w:r w:rsidRPr="00C339A0">
              <w:rPr>
                <w:rFonts w:ascii="PT Serif" w:hAnsi="PT Serif"/>
              </w:rPr>
              <w:t>Заказчик:</w:t>
            </w:r>
          </w:p>
          <w:p w:rsidR="00DC73A2" w:rsidRPr="00C339A0" w:rsidRDefault="00DC73A2" w:rsidP="00C339A0">
            <w:pPr>
              <w:spacing w:after="0" w:line="240" w:lineRule="auto"/>
              <w:rPr>
                <w:rFonts w:ascii="PT Serif" w:hAnsi="PT Serif"/>
              </w:rPr>
            </w:pPr>
            <w:r w:rsidRPr="00C339A0">
              <w:rPr>
                <w:rFonts w:ascii="PT Serif" w:hAnsi="PT Serif"/>
              </w:rPr>
              <w:t>______________________(ФИО)</w:t>
            </w:r>
          </w:p>
          <w:p w:rsidR="00DC73A2" w:rsidRPr="00C339A0" w:rsidRDefault="00DC73A2" w:rsidP="00C339A0">
            <w:pPr>
              <w:spacing w:after="0" w:line="240" w:lineRule="auto"/>
              <w:rPr>
                <w:rFonts w:ascii="PT Serif" w:hAnsi="PT Serif"/>
              </w:rPr>
            </w:pPr>
            <w:r w:rsidRPr="00C339A0">
              <w:rPr>
                <w:rFonts w:ascii="PT Serif" w:hAnsi="PT Serif"/>
              </w:rPr>
              <w:t>___________________(дата рождения)</w:t>
            </w:r>
          </w:p>
          <w:p w:rsidR="00DC73A2" w:rsidRPr="00C339A0" w:rsidRDefault="00DC73A2" w:rsidP="00C339A0">
            <w:pPr>
              <w:spacing w:after="0" w:line="240" w:lineRule="auto"/>
              <w:rPr>
                <w:rFonts w:ascii="PT Serif" w:hAnsi="PT Serif"/>
              </w:rPr>
            </w:pPr>
            <w:r w:rsidRPr="00C339A0">
              <w:rPr>
                <w:rFonts w:ascii="PT Serif" w:hAnsi="PT Serif"/>
              </w:rPr>
              <w:t>Паспорт_________________</w:t>
            </w:r>
          </w:p>
          <w:p w:rsidR="00DC73A2" w:rsidRPr="00C339A0" w:rsidRDefault="00DC73A2" w:rsidP="00C339A0">
            <w:pPr>
              <w:spacing w:after="0" w:line="240" w:lineRule="auto"/>
              <w:rPr>
                <w:rFonts w:ascii="PT Serif" w:hAnsi="PT Serif"/>
              </w:rPr>
            </w:pPr>
            <w:r w:rsidRPr="00C339A0">
              <w:rPr>
                <w:rFonts w:ascii="PT Serif" w:hAnsi="PT Serif"/>
              </w:rPr>
              <w:t>Выдан _________________________</w:t>
            </w:r>
          </w:p>
          <w:p w:rsidR="00DC73A2" w:rsidRPr="00C339A0" w:rsidRDefault="00DC73A2" w:rsidP="00C339A0">
            <w:pPr>
              <w:spacing w:after="0" w:line="240" w:lineRule="auto"/>
              <w:rPr>
                <w:rFonts w:ascii="PT Serif" w:hAnsi="PT Serif"/>
              </w:rPr>
            </w:pPr>
            <w:r w:rsidRPr="00C339A0">
              <w:rPr>
                <w:rFonts w:ascii="PT Serif" w:hAnsi="PT Serif"/>
              </w:rPr>
              <w:t>______________________________</w:t>
            </w:r>
          </w:p>
          <w:p w:rsidR="00DC73A2" w:rsidRPr="00C339A0" w:rsidRDefault="00DC73A2" w:rsidP="00C339A0">
            <w:pPr>
              <w:spacing w:after="0" w:line="240" w:lineRule="auto"/>
              <w:rPr>
                <w:rFonts w:ascii="PT Serif" w:hAnsi="PT Serif"/>
              </w:rPr>
            </w:pPr>
            <w:r w:rsidRPr="00C339A0">
              <w:rPr>
                <w:rFonts w:ascii="PT Serif" w:hAnsi="PT Serif"/>
              </w:rPr>
              <w:t>Адрес регистрации_____________________</w:t>
            </w:r>
          </w:p>
          <w:p w:rsidR="00DC73A2" w:rsidRPr="00C339A0" w:rsidRDefault="00DC73A2" w:rsidP="00C339A0">
            <w:pPr>
              <w:spacing w:after="0" w:line="240" w:lineRule="auto"/>
              <w:rPr>
                <w:rFonts w:ascii="PT Serif" w:hAnsi="PT Serif"/>
              </w:rPr>
            </w:pPr>
            <w:r w:rsidRPr="00C339A0">
              <w:rPr>
                <w:rFonts w:ascii="PT Serif" w:hAnsi="PT Serif"/>
              </w:rPr>
              <w:t>_______________________________________</w:t>
            </w:r>
          </w:p>
          <w:p w:rsidR="00DC73A2" w:rsidRPr="00C339A0" w:rsidRDefault="00DC73A2" w:rsidP="00C339A0">
            <w:pPr>
              <w:spacing w:after="0" w:line="240" w:lineRule="auto"/>
              <w:rPr>
                <w:rFonts w:ascii="PT Serif" w:hAnsi="PT Serif"/>
              </w:rPr>
            </w:pPr>
            <w:r w:rsidRPr="00C339A0">
              <w:rPr>
                <w:rFonts w:ascii="PT Serif" w:hAnsi="PT Serif"/>
              </w:rPr>
              <w:t>Телефон_____________________________</w:t>
            </w:r>
          </w:p>
          <w:p w:rsidR="00DC73A2" w:rsidRPr="00C339A0" w:rsidRDefault="00DC73A2" w:rsidP="00C339A0">
            <w:pPr>
              <w:spacing w:after="0" w:line="240" w:lineRule="auto"/>
              <w:rPr>
                <w:rFonts w:ascii="PT Serif" w:hAnsi="PT Serif"/>
              </w:rPr>
            </w:pPr>
          </w:p>
        </w:tc>
        <w:tc>
          <w:tcPr>
            <w:tcW w:w="4932" w:type="dxa"/>
          </w:tcPr>
          <w:p w:rsidR="00DC73A2" w:rsidRDefault="00DC73A2" w:rsidP="00C33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Serif" w:hAnsi="PT Serif"/>
                <w:bCs/>
                <w:lang w:eastAsia="ru-RU"/>
              </w:rPr>
            </w:pPr>
            <w:r w:rsidRPr="00C339A0">
              <w:rPr>
                <w:rFonts w:ascii="PT Serif" w:hAnsi="PT Serif"/>
                <w:bCs/>
                <w:lang w:eastAsia="ru-RU"/>
              </w:rPr>
              <w:t>Исполнитель:</w:t>
            </w:r>
          </w:p>
          <w:p w:rsidR="00DC73A2" w:rsidRPr="00034660" w:rsidRDefault="00DC73A2" w:rsidP="00C33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Serif" w:hAnsi="PT Serif"/>
                <w:bCs/>
                <w:sz w:val="16"/>
                <w:szCs w:val="16"/>
                <w:lang w:eastAsia="ru-RU"/>
              </w:rPr>
            </w:pPr>
          </w:p>
          <w:p w:rsidR="00DC73A2" w:rsidRPr="00034660" w:rsidRDefault="00DC73A2" w:rsidP="00034660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034660">
              <w:rPr>
                <w:rFonts w:ascii="Times New Roman" w:hAnsi="Times New Roman"/>
                <w:b/>
              </w:rPr>
              <w:t>МБОУ «Никольская СОШ» Спасского муниципального района РТ</w:t>
            </w:r>
          </w:p>
          <w:p w:rsidR="00DC73A2" w:rsidRPr="00034660" w:rsidRDefault="00DC73A2" w:rsidP="00034660">
            <w:pPr>
              <w:spacing w:line="240" w:lineRule="auto"/>
              <w:rPr>
                <w:rFonts w:ascii="Times New Roman" w:hAnsi="Times New Roman"/>
              </w:rPr>
            </w:pPr>
            <w:r w:rsidRPr="00034660">
              <w:rPr>
                <w:rFonts w:ascii="Times New Roman" w:hAnsi="Times New Roman"/>
              </w:rPr>
              <w:t>Почтовый адрес:                                            422860, Республика Татарстан, Спасский район, с.Никольское, ул.Школьная, д.30</w:t>
            </w:r>
          </w:p>
          <w:p w:rsidR="00DC73A2" w:rsidRPr="00034660" w:rsidRDefault="00DC73A2" w:rsidP="00034660">
            <w:pPr>
              <w:spacing w:line="240" w:lineRule="auto"/>
              <w:rPr>
                <w:rFonts w:ascii="Times New Roman" w:hAnsi="Times New Roman"/>
              </w:rPr>
            </w:pPr>
            <w:r w:rsidRPr="00034660">
              <w:rPr>
                <w:rFonts w:ascii="Times New Roman" w:hAnsi="Times New Roman"/>
              </w:rPr>
              <w:t>Телефон: 8(84347)32-4-40</w:t>
            </w:r>
          </w:p>
          <w:p w:rsidR="00DC73A2" w:rsidRDefault="00DC73A2" w:rsidP="00034660">
            <w:pPr>
              <w:spacing w:line="240" w:lineRule="auto"/>
              <w:rPr>
                <w:rFonts w:ascii="Times New Roman" w:hAnsi="Times New Roman"/>
              </w:rPr>
            </w:pPr>
            <w:r w:rsidRPr="00034660">
              <w:rPr>
                <w:rFonts w:ascii="Times New Roman" w:hAnsi="Times New Roman"/>
              </w:rPr>
              <w:t>ИНН</w:t>
            </w:r>
            <w:r>
              <w:rPr>
                <w:rFonts w:ascii="Times New Roman" w:hAnsi="Times New Roman"/>
              </w:rPr>
              <w:t xml:space="preserve"> </w:t>
            </w:r>
            <w:r w:rsidRPr="00034660">
              <w:rPr>
                <w:rFonts w:ascii="Times New Roman" w:hAnsi="Times New Roman"/>
              </w:rPr>
              <w:t>1637004365</w:t>
            </w:r>
          </w:p>
          <w:p w:rsidR="00DC73A2" w:rsidRDefault="00DC73A2" w:rsidP="0003466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163701001</w:t>
            </w:r>
          </w:p>
          <w:p w:rsidR="00DC73A2" w:rsidRDefault="00DC73A2" w:rsidP="00034660">
            <w:pPr>
              <w:spacing w:line="240" w:lineRule="auto"/>
              <w:rPr>
                <w:rFonts w:ascii="Times New Roman" w:hAnsi="Times New Roman"/>
              </w:rPr>
            </w:pPr>
            <w:r w:rsidRPr="00034660">
              <w:rPr>
                <w:rFonts w:ascii="Times New Roman" w:hAnsi="Times New Roman"/>
              </w:rPr>
              <w:t>БИК 049205001</w:t>
            </w:r>
          </w:p>
          <w:p w:rsidR="00DC73A2" w:rsidRDefault="00DC73A2" w:rsidP="0003466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1021605753212</w:t>
            </w:r>
          </w:p>
          <w:p w:rsidR="00DC73A2" w:rsidRPr="00034660" w:rsidRDefault="00DC73A2" w:rsidP="0003466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ОКПО 50623717</w:t>
            </w:r>
          </w:p>
          <w:p w:rsidR="00DC73A2" w:rsidRPr="00034660" w:rsidRDefault="00DC73A2" w:rsidP="00034660">
            <w:pPr>
              <w:spacing w:line="240" w:lineRule="auto"/>
              <w:rPr>
                <w:rFonts w:ascii="Times New Roman" w:hAnsi="Times New Roman"/>
              </w:rPr>
            </w:pPr>
            <w:r w:rsidRPr="00034660">
              <w:rPr>
                <w:rFonts w:ascii="Times New Roman" w:hAnsi="Times New Roman"/>
              </w:rPr>
              <w:t>Расчетный счет:</w:t>
            </w:r>
          </w:p>
          <w:p w:rsidR="00DC73A2" w:rsidRPr="00034660" w:rsidRDefault="00DC73A2" w:rsidP="00034660">
            <w:pPr>
              <w:spacing w:line="240" w:lineRule="auto"/>
              <w:rPr>
                <w:rFonts w:ascii="Times New Roman" w:hAnsi="Times New Roman"/>
              </w:rPr>
            </w:pPr>
            <w:r w:rsidRPr="00034660">
              <w:rPr>
                <w:rFonts w:ascii="Times New Roman" w:hAnsi="Times New Roman"/>
              </w:rPr>
              <w:t>4070181092053000037 ГРКЦ НБ РТ</w:t>
            </w:r>
          </w:p>
          <w:p w:rsidR="00DC73A2" w:rsidRDefault="00DC73A2" w:rsidP="00034660">
            <w:pPr>
              <w:spacing w:line="240" w:lineRule="auto"/>
              <w:rPr>
                <w:rFonts w:ascii="Times New Roman" w:hAnsi="Times New Roman"/>
              </w:rPr>
            </w:pPr>
          </w:p>
          <w:p w:rsidR="00DC73A2" w:rsidRPr="00034660" w:rsidRDefault="00DC73A2" w:rsidP="0003466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школы: </w:t>
            </w:r>
            <w:r w:rsidRPr="00034660">
              <w:rPr>
                <w:rFonts w:ascii="Times New Roman" w:hAnsi="Times New Roman"/>
              </w:rPr>
              <w:t>____________/О.Ю. Федорова/</w:t>
            </w:r>
          </w:p>
        </w:tc>
      </w:tr>
    </w:tbl>
    <w:p w:rsidR="00DC73A2" w:rsidRPr="00672BAC" w:rsidRDefault="00DC73A2" w:rsidP="00D10ED3">
      <w:pPr>
        <w:rPr>
          <w:rFonts w:ascii="PT Serif" w:hAnsi="PT Serif"/>
        </w:rPr>
      </w:pPr>
    </w:p>
    <w:p w:rsidR="00DC73A2" w:rsidRPr="00D10ED3" w:rsidRDefault="00DC73A2" w:rsidP="00D10ED3">
      <w:pPr>
        <w:rPr>
          <w:rFonts w:ascii="PT Astra Serif" w:hAnsi="PT Astra Serif"/>
          <w:sz w:val="24"/>
          <w:szCs w:val="24"/>
        </w:rPr>
      </w:pPr>
      <w:r w:rsidRPr="00D10ED3">
        <w:rPr>
          <w:rFonts w:ascii="PT Astra Serif" w:hAnsi="PT Astra Serif"/>
          <w:sz w:val="24"/>
          <w:szCs w:val="24"/>
        </w:rPr>
        <w:t xml:space="preserve"> </w:t>
      </w:r>
    </w:p>
    <w:p w:rsidR="00DC73A2" w:rsidRPr="00D10ED3" w:rsidRDefault="00DC73A2" w:rsidP="00D10ED3">
      <w:pPr>
        <w:rPr>
          <w:rFonts w:ascii="PT Astra Serif" w:hAnsi="PT Astra Serif"/>
          <w:sz w:val="24"/>
          <w:szCs w:val="24"/>
        </w:rPr>
      </w:pPr>
    </w:p>
    <w:p w:rsidR="00DC73A2" w:rsidRPr="00D10ED3" w:rsidRDefault="00DC73A2" w:rsidP="00D10ED3">
      <w:pPr>
        <w:rPr>
          <w:rFonts w:ascii="PT Astra Serif" w:hAnsi="PT Astra Serif"/>
          <w:sz w:val="24"/>
          <w:szCs w:val="24"/>
        </w:rPr>
      </w:pPr>
      <w:r w:rsidRPr="00D10ED3">
        <w:rPr>
          <w:rFonts w:ascii="PT Astra Serif" w:hAnsi="PT Astra Serif"/>
          <w:sz w:val="24"/>
          <w:szCs w:val="24"/>
        </w:rPr>
        <w:t xml:space="preserve"> </w:t>
      </w:r>
    </w:p>
    <w:p w:rsidR="00DC73A2" w:rsidRPr="00D10ED3" w:rsidRDefault="00DC73A2" w:rsidP="00D10ED3">
      <w:pPr>
        <w:rPr>
          <w:rFonts w:ascii="PT Astra Serif" w:hAnsi="PT Astra Serif"/>
          <w:sz w:val="24"/>
          <w:szCs w:val="24"/>
        </w:rPr>
      </w:pPr>
    </w:p>
    <w:p w:rsidR="00DC73A2" w:rsidRPr="00D10ED3" w:rsidRDefault="00DC73A2" w:rsidP="00D10ED3">
      <w:pPr>
        <w:rPr>
          <w:rFonts w:ascii="PT Astra Serif" w:hAnsi="PT Astra Serif"/>
          <w:sz w:val="24"/>
          <w:szCs w:val="24"/>
        </w:rPr>
      </w:pPr>
      <w:r w:rsidRPr="00D10ED3">
        <w:rPr>
          <w:rFonts w:ascii="PT Astra Serif" w:hAnsi="PT Astra Serif"/>
          <w:sz w:val="24"/>
          <w:szCs w:val="24"/>
        </w:rPr>
        <w:t xml:space="preserve"> </w:t>
      </w:r>
    </w:p>
    <w:p w:rsidR="00DC73A2" w:rsidRPr="00D10ED3" w:rsidRDefault="00DC73A2" w:rsidP="00D10ED3">
      <w:pPr>
        <w:rPr>
          <w:rFonts w:ascii="PT Astra Serif" w:hAnsi="PT Astra Serif"/>
          <w:sz w:val="24"/>
          <w:szCs w:val="24"/>
        </w:rPr>
      </w:pPr>
    </w:p>
    <w:p w:rsidR="00DC73A2" w:rsidRPr="00D10ED3" w:rsidRDefault="00DC73A2" w:rsidP="00D10ED3">
      <w:pPr>
        <w:rPr>
          <w:rFonts w:ascii="PT Astra Serif" w:hAnsi="PT Astra Serif"/>
          <w:sz w:val="24"/>
          <w:szCs w:val="24"/>
        </w:rPr>
      </w:pPr>
      <w:r w:rsidRPr="00D10ED3">
        <w:rPr>
          <w:rFonts w:ascii="PT Astra Serif" w:hAnsi="PT Astra Serif"/>
          <w:sz w:val="24"/>
          <w:szCs w:val="24"/>
        </w:rPr>
        <w:t xml:space="preserve"> </w:t>
      </w:r>
    </w:p>
    <w:sectPr w:rsidR="00DC73A2" w:rsidRPr="00D10ED3" w:rsidSect="00736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B2A85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EB6DD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A3ABC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49636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2324B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34BA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56FF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64A6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4C20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0884B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0A9C"/>
    <w:rsid w:val="00034660"/>
    <w:rsid w:val="00040A9C"/>
    <w:rsid w:val="00051676"/>
    <w:rsid w:val="00091C4A"/>
    <w:rsid w:val="000C72F3"/>
    <w:rsid w:val="00102CBD"/>
    <w:rsid w:val="0014572E"/>
    <w:rsid w:val="001A663B"/>
    <w:rsid w:val="001F3985"/>
    <w:rsid w:val="00367BAA"/>
    <w:rsid w:val="00421023"/>
    <w:rsid w:val="00437FD5"/>
    <w:rsid w:val="004B3A8A"/>
    <w:rsid w:val="004D0C7C"/>
    <w:rsid w:val="004D107F"/>
    <w:rsid w:val="005816A4"/>
    <w:rsid w:val="005D55E1"/>
    <w:rsid w:val="0060709C"/>
    <w:rsid w:val="006630AC"/>
    <w:rsid w:val="00672BAC"/>
    <w:rsid w:val="00684F9C"/>
    <w:rsid w:val="007369FF"/>
    <w:rsid w:val="0082511D"/>
    <w:rsid w:val="0084526A"/>
    <w:rsid w:val="00913043"/>
    <w:rsid w:val="00AA12EC"/>
    <w:rsid w:val="00BF5051"/>
    <w:rsid w:val="00C01189"/>
    <w:rsid w:val="00C339A0"/>
    <w:rsid w:val="00D10ED3"/>
    <w:rsid w:val="00D662BB"/>
    <w:rsid w:val="00D97681"/>
    <w:rsid w:val="00DA4B5D"/>
    <w:rsid w:val="00DB3FCD"/>
    <w:rsid w:val="00DC5F30"/>
    <w:rsid w:val="00DC73A2"/>
    <w:rsid w:val="00E21B4F"/>
    <w:rsid w:val="00E23FC6"/>
    <w:rsid w:val="00E27653"/>
    <w:rsid w:val="00E626F4"/>
    <w:rsid w:val="00E66776"/>
    <w:rsid w:val="00E70271"/>
    <w:rsid w:val="00E84113"/>
    <w:rsid w:val="00E85E52"/>
    <w:rsid w:val="00E9062C"/>
    <w:rsid w:val="00F36966"/>
    <w:rsid w:val="00FD7B4F"/>
    <w:rsid w:val="00FE3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9F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21B4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D97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768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03466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spassk/nikolskoje/s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1144</Words>
  <Characters>6526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</dc:title>
  <dc:subject/>
  <dc:creator>user</dc:creator>
  <cp:keywords/>
  <dc:description/>
  <cp:lastModifiedBy>Жанна</cp:lastModifiedBy>
  <cp:revision>3</cp:revision>
  <cp:lastPrinted>2020-11-03T10:24:00Z</cp:lastPrinted>
  <dcterms:created xsi:type="dcterms:W3CDTF">2020-11-03T10:25:00Z</dcterms:created>
  <dcterms:modified xsi:type="dcterms:W3CDTF">2020-11-11T09:38:00Z</dcterms:modified>
</cp:coreProperties>
</file>